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A67C86">
              <w:rPr>
                <w:rFonts w:cs="Tahoma"/>
                <w:b/>
                <w:lang w:eastAsia="en-GB"/>
              </w:rPr>
              <w:t xml:space="preserve"> Educational Visits (Museum / Theatre / Cinema)</w:t>
            </w:r>
            <w:r w:rsidR="00EC02AB" w:rsidRPr="0069125C">
              <w:rPr>
                <w:lang w:eastAsia="en-GB"/>
              </w:rPr>
              <w:t xml:space="preserve"> 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A67C86">
              <w:rPr>
                <w:b/>
                <w:lang w:eastAsia="en-GB"/>
              </w:rPr>
              <w:t>O</w:t>
            </w:r>
            <w:r w:rsidR="00EC02AB">
              <w:rPr>
                <w:b/>
                <w:lang w:eastAsia="en-GB"/>
              </w:rPr>
              <w:t>S</w:t>
            </w:r>
            <w:r w:rsidR="00A67C86">
              <w:rPr>
                <w:b/>
                <w:lang w:eastAsia="en-GB"/>
              </w:rPr>
              <w:t>V005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A67C86" w:rsidRPr="00207C30" w:rsidTr="005C71D1">
        <w:trPr>
          <w:trHeight w:val="680"/>
          <w:jc w:val="center"/>
        </w:trPr>
        <w:tc>
          <w:tcPr>
            <w:tcW w:w="1694" w:type="dxa"/>
            <w:vMerge w:val="restart"/>
          </w:tcPr>
          <w:p w:rsidR="00A67C86" w:rsidRPr="00A67C86" w:rsidRDefault="00A67C86" w:rsidP="00A67C86">
            <w:pPr>
              <w:spacing w:after="5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 xml:space="preserve">Educational visits </w:t>
            </w:r>
            <w:bookmarkStart w:id="3" w:name="_GoBack"/>
            <w:bookmarkEnd w:id="3"/>
            <w:r w:rsidRPr="00A67C86">
              <w:rPr>
                <w:rFonts w:cs="Arial"/>
                <w:b/>
                <w:sz w:val="22"/>
                <w:szCs w:val="22"/>
                <w:lang w:eastAsia="en-GB"/>
              </w:rPr>
              <w:t>to museums / theatres / cinemas.</w:t>
            </w:r>
          </w:p>
        </w:tc>
        <w:tc>
          <w:tcPr>
            <w:tcW w:w="2409" w:type="dxa"/>
          </w:tcPr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</w:rPr>
              <w:t xml:space="preserve">Pupils, staff and voluntary helpers - </w:t>
            </w:r>
          </w:p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  <w:lang w:eastAsia="en-GB"/>
              </w:rPr>
              <w:t>Collision with vehicles.</w:t>
            </w:r>
          </w:p>
        </w:tc>
        <w:tc>
          <w:tcPr>
            <w:tcW w:w="3612" w:type="dxa"/>
          </w:tcPr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>Staff positioned at strategic intervals between pupil groups to guide groups into facility.</w:t>
            </w:r>
          </w:p>
        </w:tc>
        <w:tc>
          <w:tcPr>
            <w:tcW w:w="3613" w:type="dxa"/>
          </w:tcPr>
          <w:p w:rsidR="00A67C86" w:rsidRPr="007D5B45" w:rsidRDefault="00A67C86" w:rsidP="00A67C86">
            <w:pPr>
              <w:pStyle w:val="BodyTextIndent"/>
              <w:spacing w:after="50"/>
              <w:ind w:left="357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19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A67C86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A67C86" w:rsidRPr="00A67C86" w:rsidRDefault="00A67C86" w:rsidP="00A67C86">
            <w:pPr>
              <w:spacing w:after="50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</w:rPr>
              <w:t>Pupils, staff and voluntary helpers -</w:t>
            </w:r>
          </w:p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  <w:lang w:eastAsia="en-GB"/>
              </w:rPr>
              <w:t>Fire.</w:t>
            </w:r>
          </w:p>
        </w:tc>
        <w:tc>
          <w:tcPr>
            <w:tcW w:w="3612" w:type="dxa"/>
          </w:tcPr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>Group leader to check fire evacuation procedures on arrival</w:t>
            </w:r>
          </w:p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>Group leader to brief all staff, voluntary helpers and pupils on fire evacuation procedures</w:t>
            </w:r>
          </w:p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 xml:space="preserve">Accident and emergency procedures known to all staff </w:t>
            </w:r>
          </w:p>
        </w:tc>
        <w:tc>
          <w:tcPr>
            <w:tcW w:w="3613" w:type="dxa"/>
          </w:tcPr>
          <w:p w:rsidR="00A67C86" w:rsidRPr="009A75AD" w:rsidRDefault="00A67C86" w:rsidP="00A67C86">
            <w:pPr>
              <w:pStyle w:val="BodyTextIndent"/>
              <w:spacing w:after="50"/>
              <w:ind w:left="357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19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A67C86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</w:rPr>
              <w:t>Pupils, staff and voluntary helpers -</w:t>
            </w:r>
          </w:p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  <w:lang w:eastAsia="en-GB"/>
              </w:rPr>
              <w:t>Slips, trips and falls on same level, or from different levels.</w:t>
            </w:r>
          </w:p>
        </w:tc>
        <w:tc>
          <w:tcPr>
            <w:tcW w:w="3612" w:type="dxa"/>
          </w:tcPr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>Supervision by competent, trained and qualified staff at the correct ratio</w:t>
            </w:r>
          </w:p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>Group leader to brief all staff, voluntary helpers and pupils on all hazards</w:t>
            </w:r>
          </w:p>
        </w:tc>
        <w:tc>
          <w:tcPr>
            <w:tcW w:w="3613" w:type="dxa"/>
          </w:tcPr>
          <w:p w:rsidR="00A67C86" w:rsidRPr="009A75AD" w:rsidRDefault="00A67C86" w:rsidP="00A67C86">
            <w:pPr>
              <w:pStyle w:val="BodyTextIndent"/>
              <w:spacing w:after="50"/>
              <w:ind w:left="357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19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A67C86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</w:rPr>
              <w:t>Pupils, staff and voluntary helpers -</w:t>
            </w:r>
          </w:p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  <w:lang w:eastAsia="en-GB"/>
              </w:rPr>
              <w:t>Inappropriate behaviour / horseplay</w:t>
            </w:r>
          </w:p>
        </w:tc>
        <w:tc>
          <w:tcPr>
            <w:tcW w:w="3612" w:type="dxa"/>
          </w:tcPr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>Pupils briefed and monitored on codes of conduct throughout activity</w:t>
            </w:r>
          </w:p>
        </w:tc>
        <w:tc>
          <w:tcPr>
            <w:tcW w:w="3613" w:type="dxa"/>
          </w:tcPr>
          <w:p w:rsidR="00A67C86" w:rsidRPr="007D5B45" w:rsidRDefault="00A67C86" w:rsidP="00A67C86">
            <w:pPr>
              <w:pStyle w:val="BodyTextIndent"/>
              <w:spacing w:after="50"/>
              <w:ind w:left="357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19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A67C86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</w:rPr>
              <w:t>Pupils -</w:t>
            </w:r>
          </w:p>
          <w:p w:rsidR="00A67C86" w:rsidRPr="00A67C86" w:rsidRDefault="00A67C86" w:rsidP="00A67C86">
            <w:pPr>
              <w:spacing w:after="50"/>
              <w:rPr>
                <w:rFonts w:cs="Arial"/>
                <w:sz w:val="22"/>
                <w:szCs w:val="22"/>
                <w:lang w:eastAsia="en-GB"/>
              </w:rPr>
            </w:pPr>
            <w:r w:rsidRPr="00A67C86">
              <w:rPr>
                <w:rFonts w:cs="Arial"/>
                <w:sz w:val="22"/>
                <w:szCs w:val="22"/>
                <w:lang w:eastAsia="en-GB"/>
              </w:rPr>
              <w:t>Getting lost / abduction.</w:t>
            </w:r>
          </w:p>
        </w:tc>
        <w:tc>
          <w:tcPr>
            <w:tcW w:w="3612" w:type="dxa"/>
          </w:tcPr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A67C86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A67C86">
              <w:rPr>
                <w:rFonts w:ascii="Arial" w:hAnsi="Arial" w:cs="Arial"/>
                <w:sz w:val="22"/>
                <w:szCs w:val="22"/>
              </w:rPr>
              <w:t xml:space="preserve"> guidance followed.</w:t>
            </w:r>
          </w:p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>Pupils briefed on how to contact members of staff / identify facility staff</w:t>
            </w:r>
          </w:p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lastRenderedPageBreak/>
              <w:t>Head counts prior to entering and leaving facility</w:t>
            </w:r>
          </w:p>
          <w:p w:rsidR="00A67C86" w:rsidRPr="00A67C86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>Pupils instructed to meet a member of staff at predetermined time intervals at set locations.</w:t>
            </w:r>
          </w:p>
          <w:p w:rsidR="00A67C86" w:rsidRPr="00A67C86" w:rsidRDefault="00A67C86" w:rsidP="00A67C86">
            <w:pPr>
              <w:pStyle w:val="BodyTextIndent"/>
              <w:spacing w:after="50"/>
              <w:ind w:left="360" w:firstLine="0"/>
              <w:rPr>
                <w:rFonts w:ascii="Arial" w:hAnsi="Arial" w:cs="Arial"/>
                <w:sz w:val="22"/>
                <w:szCs w:val="22"/>
              </w:rPr>
            </w:pPr>
            <w:r w:rsidRPr="00A67C86">
              <w:rPr>
                <w:rFonts w:ascii="Arial" w:hAnsi="Arial" w:cs="Arial"/>
                <w:sz w:val="22"/>
                <w:szCs w:val="22"/>
              </w:rPr>
              <w:t>Pupils instructed to walkabout in minimum group No. of (to be determined by age and ability)</w:t>
            </w:r>
          </w:p>
        </w:tc>
        <w:tc>
          <w:tcPr>
            <w:tcW w:w="3613" w:type="dxa"/>
          </w:tcPr>
          <w:p w:rsidR="00A67C86" w:rsidRPr="00350447" w:rsidRDefault="00A67C86" w:rsidP="00A67C86">
            <w:pPr>
              <w:pStyle w:val="BodyTextIndent"/>
              <w:numPr>
                <w:ilvl w:val="0"/>
                <w:numId w:val="5"/>
              </w:numPr>
              <w:spacing w:after="50"/>
              <w:ind w:left="357" w:hanging="357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19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A67C86" w:rsidRPr="00BB07BC" w:rsidRDefault="00A67C86" w:rsidP="00A67C86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94C15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C86" w:rsidRDefault="00A67C86" w:rsidP="00874BB6">
      <w:r>
        <w:separator/>
      </w:r>
    </w:p>
    <w:p w:rsidR="00A67C86" w:rsidRDefault="00A67C86" w:rsidP="00874BB6"/>
  </w:endnote>
  <w:endnote w:type="continuationSeparator" w:id="0">
    <w:p w:rsidR="00A67C86" w:rsidRDefault="00A67C86" w:rsidP="00874BB6">
      <w:r>
        <w:continuationSeparator/>
      </w:r>
    </w:p>
    <w:p w:rsidR="00A67C86" w:rsidRDefault="00A67C86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C86" w:rsidRDefault="00A67C86" w:rsidP="00874BB6">
      <w:r>
        <w:separator/>
      </w:r>
    </w:p>
    <w:p w:rsidR="00A67C86" w:rsidRDefault="00A67C86" w:rsidP="00874BB6"/>
  </w:footnote>
  <w:footnote w:type="continuationSeparator" w:id="0">
    <w:p w:rsidR="00A67C86" w:rsidRDefault="00A67C86" w:rsidP="00874BB6">
      <w:r>
        <w:continuationSeparator/>
      </w:r>
    </w:p>
    <w:p w:rsidR="00A67C86" w:rsidRDefault="00A67C86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C86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94C15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67C86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C02AB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D6B0902C-7E86-4C08-AA4B-E846AA4DF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R-C-NAS-02\CE-HR-1_Share$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10</TotalTime>
  <Pages>3</Pages>
  <Words>436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Julie Haden</dc:creator>
  <cp:keywords/>
  <cp:lastModifiedBy>Terry Hassall</cp:lastModifiedBy>
  <cp:revision>3</cp:revision>
  <cp:lastPrinted>2017-10-02T20:03:00Z</cp:lastPrinted>
  <dcterms:created xsi:type="dcterms:W3CDTF">2019-02-26T13:06:00Z</dcterms:created>
  <dcterms:modified xsi:type="dcterms:W3CDTF">2019-03-03T19:11:00Z</dcterms:modified>
</cp:coreProperties>
</file>