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400639">
              <w:rPr>
                <w:b/>
              </w:rPr>
              <w:t>Offsite Visits Air Travel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400639">
              <w:rPr>
                <w:b/>
                <w:lang w:eastAsia="en-GB"/>
              </w:rPr>
              <w:t>OV009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400639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400639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400639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400639" w:rsidRPr="00207C30" w:rsidTr="00400639">
        <w:trPr>
          <w:trHeight w:val="680"/>
          <w:jc w:val="center"/>
        </w:trPr>
        <w:tc>
          <w:tcPr>
            <w:tcW w:w="1694" w:type="dxa"/>
            <w:vMerge w:val="restart"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00639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Air Travel.</w:t>
            </w:r>
          </w:p>
        </w:tc>
        <w:tc>
          <w:tcPr>
            <w:tcW w:w="2409" w:type="dxa"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  <w:r w:rsidRPr="00400639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400639">
              <w:rPr>
                <w:rFonts w:cs="Arial"/>
                <w:sz w:val="22"/>
                <w:szCs w:val="22"/>
                <w:lang w:eastAsia="en-GB"/>
              </w:rPr>
              <w:t>Impact from moving vehicles.</w:t>
            </w:r>
          </w:p>
        </w:tc>
        <w:tc>
          <w:tcPr>
            <w:tcW w:w="3612" w:type="dxa"/>
          </w:tcPr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</w:t>
            </w:r>
            <w:bookmarkStart w:id="3" w:name="_GoBack"/>
            <w:bookmarkEnd w:id="3"/>
            <w:r w:rsidRPr="00400639">
              <w:rPr>
                <w:rFonts w:ascii="Arial" w:hAnsi="Arial" w:cs="Arial"/>
                <w:sz w:val="22"/>
                <w:szCs w:val="22"/>
              </w:rPr>
              <w:t xml:space="preserve"> onto aircraft.</w:t>
            </w:r>
          </w:p>
        </w:tc>
        <w:tc>
          <w:tcPr>
            <w:tcW w:w="3613" w:type="dxa"/>
          </w:tcPr>
          <w:p w:rsidR="00400639" w:rsidRPr="00EE109E" w:rsidRDefault="00400639" w:rsidP="00400639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00639" w:rsidRPr="00207C30" w:rsidTr="00400639">
        <w:trPr>
          <w:trHeight w:val="680"/>
          <w:jc w:val="center"/>
        </w:trPr>
        <w:tc>
          <w:tcPr>
            <w:tcW w:w="1694" w:type="dxa"/>
            <w:vMerge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  <w:r w:rsidRPr="00400639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400639">
              <w:rPr>
                <w:rFonts w:cs="Arial"/>
                <w:sz w:val="22"/>
                <w:szCs w:val="22"/>
                <w:lang w:eastAsia="en-GB"/>
              </w:rPr>
              <w:t>slips, trips, and falls from same and different heights.</w:t>
            </w:r>
          </w:p>
        </w:tc>
        <w:tc>
          <w:tcPr>
            <w:tcW w:w="3612" w:type="dxa"/>
          </w:tcPr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Group leader to brief all staff, voluntary helpers and pupils on all hazards in and around terminals.</w:t>
            </w:r>
          </w:p>
        </w:tc>
        <w:tc>
          <w:tcPr>
            <w:tcW w:w="3613" w:type="dxa"/>
          </w:tcPr>
          <w:p w:rsidR="00400639" w:rsidRPr="00EE109E" w:rsidRDefault="00400639" w:rsidP="00400639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00639" w:rsidRPr="00207C30" w:rsidTr="00400639">
        <w:trPr>
          <w:trHeight w:val="680"/>
          <w:jc w:val="center"/>
        </w:trPr>
        <w:tc>
          <w:tcPr>
            <w:tcW w:w="1694" w:type="dxa"/>
            <w:vMerge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  <w:r w:rsidRPr="00400639">
              <w:rPr>
                <w:rFonts w:cs="Arial"/>
                <w:sz w:val="22"/>
                <w:szCs w:val="22"/>
              </w:rPr>
              <w:t xml:space="preserve">Pupils, staff, voluntary helpers, </w:t>
            </w:r>
            <w:r w:rsidRPr="00400639">
              <w:rPr>
                <w:rFonts w:cs="Arial"/>
                <w:sz w:val="22"/>
                <w:szCs w:val="22"/>
                <w:lang w:eastAsia="en-GB"/>
              </w:rPr>
              <w:t>getting lost / split from rest of group.</w:t>
            </w:r>
          </w:p>
          <w:p w:rsidR="00400639" w:rsidRPr="00400639" w:rsidRDefault="00400639" w:rsidP="00400639">
            <w:pPr>
              <w:rPr>
                <w:rFonts w:cs="Arial"/>
                <w:sz w:val="22"/>
                <w:szCs w:val="22"/>
                <w:lang w:eastAsia="en-GB"/>
              </w:rPr>
            </w:pPr>
          </w:p>
          <w:p w:rsidR="00400639" w:rsidRPr="00400639" w:rsidRDefault="00400639" w:rsidP="00400639">
            <w:pPr>
              <w:rPr>
                <w:rFonts w:cs="Arial"/>
                <w:sz w:val="22"/>
                <w:szCs w:val="22"/>
                <w:lang w:eastAsia="en-GB"/>
              </w:rPr>
            </w:pPr>
          </w:p>
          <w:p w:rsidR="00400639" w:rsidRPr="00400639" w:rsidRDefault="00400639" w:rsidP="00400639">
            <w:pPr>
              <w:rPr>
                <w:rFonts w:cs="Arial"/>
                <w:sz w:val="22"/>
                <w:szCs w:val="22"/>
                <w:lang w:eastAsia="en-GB"/>
              </w:rPr>
            </w:pPr>
          </w:p>
          <w:p w:rsidR="00400639" w:rsidRPr="00400639" w:rsidRDefault="00400639" w:rsidP="00400639">
            <w:pPr>
              <w:jc w:val="center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</w:tcPr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Head counts prior to boarding and disembarkation.</w:t>
            </w:r>
          </w:p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Pupils instructed to meet a member of staff at predetermined time intervals at set locations.</w:t>
            </w:r>
          </w:p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400639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400639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13" w:type="dxa"/>
          </w:tcPr>
          <w:p w:rsidR="00400639" w:rsidRPr="00EE109E" w:rsidRDefault="00400639" w:rsidP="00400639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00639" w:rsidRPr="00207C30" w:rsidTr="00400639">
        <w:trPr>
          <w:trHeight w:val="680"/>
          <w:jc w:val="center"/>
        </w:trPr>
        <w:tc>
          <w:tcPr>
            <w:tcW w:w="1694" w:type="dxa"/>
            <w:vMerge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  <w:r w:rsidRPr="00400639">
              <w:rPr>
                <w:rFonts w:cs="Arial"/>
                <w:sz w:val="22"/>
                <w:szCs w:val="22"/>
                <w:lang w:eastAsia="en-GB"/>
              </w:rPr>
              <w:t>Pupils, inappropriate behaviour / horseplay.</w:t>
            </w:r>
          </w:p>
        </w:tc>
        <w:tc>
          <w:tcPr>
            <w:tcW w:w="3612" w:type="dxa"/>
          </w:tcPr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Pupils briefed and monitored on codes of conduct throughout activity.</w:t>
            </w:r>
          </w:p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Supervision by competent, trained and qualified staff at the correct ratio.</w:t>
            </w:r>
          </w:p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>Staff positioned at set locations in terminal</w:t>
            </w:r>
          </w:p>
        </w:tc>
        <w:tc>
          <w:tcPr>
            <w:tcW w:w="3613" w:type="dxa"/>
          </w:tcPr>
          <w:p w:rsidR="00400639" w:rsidRPr="00EE109E" w:rsidRDefault="00400639" w:rsidP="00400639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00639" w:rsidRPr="00207C30" w:rsidTr="00400639">
        <w:trPr>
          <w:trHeight w:val="680"/>
          <w:jc w:val="center"/>
        </w:trPr>
        <w:tc>
          <w:tcPr>
            <w:tcW w:w="1694" w:type="dxa"/>
            <w:vMerge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400639" w:rsidRPr="00400639" w:rsidRDefault="00400639" w:rsidP="00400639">
            <w:pPr>
              <w:spacing w:after="120"/>
              <w:jc w:val="center"/>
              <w:rPr>
                <w:rFonts w:cs="Arial"/>
                <w:sz w:val="22"/>
                <w:szCs w:val="22"/>
                <w:lang w:eastAsia="en-GB"/>
              </w:rPr>
            </w:pPr>
            <w:r w:rsidRPr="00400639">
              <w:rPr>
                <w:rFonts w:cs="Arial"/>
                <w:sz w:val="22"/>
                <w:szCs w:val="22"/>
              </w:rPr>
              <w:t xml:space="preserve">Pupils, staff, voluntary helpers, plane crew, </w:t>
            </w:r>
            <w:r w:rsidRPr="00400639">
              <w:rPr>
                <w:rFonts w:cs="Arial"/>
                <w:sz w:val="22"/>
                <w:szCs w:val="22"/>
                <w:lang w:eastAsia="en-GB"/>
              </w:rPr>
              <w:t>air crash / hijacking.</w:t>
            </w:r>
          </w:p>
        </w:tc>
        <w:tc>
          <w:tcPr>
            <w:tcW w:w="3612" w:type="dxa"/>
          </w:tcPr>
          <w:p w:rsidR="00400639" w:rsidRPr="00400639" w:rsidRDefault="00400639" w:rsidP="00400639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400639">
              <w:rPr>
                <w:rFonts w:ascii="Arial" w:hAnsi="Arial" w:cs="Arial"/>
                <w:sz w:val="22"/>
                <w:szCs w:val="22"/>
              </w:rPr>
              <w:t xml:space="preserve">Pupils, staff, and voluntary helpers to pay attention and follow accident and emergency </w:t>
            </w:r>
            <w:r w:rsidRPr="00400639">
              <w:rPr>
                <w:rFonts w:ascii="Arial" w:hAnsi="Arial" w:cs="Arial"/>
                <w:sz w:val="22"/>
                <w:szCs w:val="22"/>
              </w:rPr>
              <w:lastRenderedPageBreak/>
              <w:t>procedures detailed in pre-flight safety instructions.</w:t>
            </w:r>
          </w:p>
        </w:tc>
        <w:tc>
          <w:tcPr>
            <w:tcW w:w="3613" w:type="dxa"/>
          </w:tcPr>
          <w:p w:rsidR="00400639" w:rsidRPr="00EE109E" w:rsidRDefault="00400639" w:rsidP="00400639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00639" w:rsidRPr="00207C30" w:rsidRDefault="00400639" w:rsidP="0040063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8C4620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639" w:rsidRDefault="00400639" w:rsidP="00874BB6">
      <w:r>
        <w:separator/>
      </w:r>
    </w:p>
    <w:p w:rsidR="00400639" w:rsidRDefault="00400639" w:rsidP="00874BB6"/>
  </w:endnote>
  <w:endnote w:type="continuationSeparator" w:id="0">
    <w:p w:rsidR="00400639" w:rsidRDefault="00400639" w:rsidP="00874BB6">
      <w:r>
        <w:continuationSeparator/>
      </w:r>
    </w:p>
    <w:p w:rsidR="00400639" w:rsidRDefault="00400639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639" w:rsidRDefault="00400639" w:rsidP="00874BB6">
      <w:r>
        <w:separator/>
      </w:r>
    </w:p>
    <w:p w:rsidR="00400639" w:rsidRDefault="00400639" w:rsidP="00874BB6"/>
  </w:footnote>
  <w:footnote w:type="continuationSeparator" w:id="0">
    <w:p w:rsidR="00400639" w:rsidRDefault="00400639" w:rsidP="00874BB6">
      <w:r>
        <w:continuationSeparator/>
      </w:r>
    </w:p>
    <w:p w:rsidR="00400639" w:rsidRDefault="00400639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639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0639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4620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EFE7036-A15C-47FD-9E81-9F07EEA5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6</TotalTime>
  <Pages>3</Pages>
  <Words>395</Words>
  <Characters>2579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2</cp:revision>
  <cp:lastPrinted>2017-10-02T20:03:00Z</cp:lastPrinted>
  <dcterms:created xsi:type="dcterms:W3CDTF">2019-02-26T12:17:00Z</dcterms:created>
  <dcterms:modified xsi:type="dcterms:W3CDTF">2019-03-03T19:08:00Z</dcterms:modified>
</cp:coreProperties>
</file>