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027296">
              <w:rPr>
                <w:b/>
              </w:rPr>
              <w:t>Offsite Visit Skiing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027296">
              <w:rPr>
                <w:b/>
                <w:lang w:eastAsia="en-GB"/>
              </w:rPr>
              <w:t>OV011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843F18">
        <w:trPr>
          <w:trHeight w:val="825"/>
          <w:tblHeader/>
          <w:jc w:val="center"/>
        </w:trPr>
        <w:tc>
          <w:tcPr>
            <w:tcW w:w="1694" w:type="dxa"/>
            <w:vMerge w:val="restart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843F18">
        <w:trPr>
          <w:trHeight w:val="395"/>
          <w:tblHeader/>
          <w:jc w:val="center"/>
        </w:trPr>
        <w:tc>
          <w:tcPr>
            <w:tcW w:w="1694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027296" w:rsidRPr="00207C30" w:rsidTr="00843F18">
        <w:trPr>
          <w:trHeight w:val="680"/>
          <w:jc w:val="center"/>
        </w:trPr>
        <w:tc>
          <w:tcPr>
            <w:tcW w:w="1694" w:type="dxa"/>
            <w:vMerge w:val="restart"/>
            <w:tcBorders>
              <w:top w:val="single" w:sz="4" w:space="0" w:color="auto"/>
            </w:tcBorders>
          </w:tcPr>
          <w:p w:rsidR="00027296" w:rsidRPr="00027296" w:rsidRDefault="00027296" w:rsidP="00027296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Skiing Trip</w:t>
            </w:r>
          </w:p>
        </w:tc>
        <w:tc>
          <w:tcPr>
            <w:tcW w:w="2409" w:type="dxa"/>
          </w:tcPr>
          <w:p w:rsidR="00843F18" w:rsidRDefault="00027296" w:rsidP="00027296">
            <w:pPr>
              <w:spacing w:after="80"/>
              <w:rPr>
                <w:rFonts w:cs="Arial"/>
                <w:sz w:val="22"/>
                <w:szCs w:val="22"/>
              </w:rPr>
            </w:pPr>
            <w:r w:rsidRPr="00027296">
              <w:rPr>
                <w:rFonts w:cs="Arial"/>
                <w:sz w:val="22"/>
                <w:szCs w:val="22"/>
              </w:rPr>
              <w:t xml:space="preserve">Pupils, staff, voluntary helpers, </w:t>
            </w:r>
          </w:p>
          <w:p w:rsidR="00027296" w:rsidRPr="00027296" w:rsidRDefault="00027296" w:rsidP="00027296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sz w:val="22"/>
                <w:szCs w:val="22"/>
                <w:lang w:eastAsia="en-GB"/>
              </w:rPr>
              <w:t>collision with moving vehicle / impact with solid object.</w:t>
            </w:r>
          </w:p>
        </w:tc>
        <w:tc>
          <w:tcPr>
            <w:tcW w:w="3612" w:type="dxa"/>
          </w:tcPr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 with regard to traffic movement.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027296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027296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13" w:type="dxa"/>
          </w:tcPr>
          <w:p w:rsidR="00027296" w:rsidRPr="00063769" w:rsidRDefault="00027296" w:rsidP="00027296">
            <w:pPr>
              <w:pStyle w:val="BodyTextIndent"/>
              <w:spacing w:after="8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02729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027296" w:rsidRPr="00027296" w:rsidRDefault="00027296" w:rsidP="00027296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843F18" w:rsidRDefault="00027296" w:rsidP="00027296">
            <w:pPr>
              <w:spacing w:after="80"/>
              <w:rPr>
                <w:rFonts w:cs="Arial"/>
                <w:sz w:val="22"/>
                <w:szCs w:val="22"/>
              </w:rPr>
            </w:pPr>
            <w:r w:rsidRPr="00027296">
              <w:rPr>
                <w:rFonts w:cs="Arial"/>
                <w:sz w:val="22"/>
                <w:szCs w:val="22"/>
              </w:rPr>
              <w:t xml:space="preserve">Pupils, staff, voluntary helpers, </w:t>
            </w:r>
          </w:p>
          <w:p w:rsidR="00027296" w:rsidRPr="00027296" w:rsidRDefault="00027296" w:rsidP="00027296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sz w:val="22"/>
                <w:szCs w:val="22"/>
                <w:lang w:eastAsia="en-GB"/>
              </w:rPr>
              <w:t>slips, trips, and falls on same level or different levels.</w:t>
            </w:r>
          </w:p>
        </w:tc>
        <w:tc>
          <w:tcPr>
            <w:tcW w:w="3612" w:type="dxa"/>
          </w:tcPr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Group leader to brief all pupils, staff, and voluntary helpers on all hazards.</w:t>
            </w:r>
          </w:p>
        </w:tc>
        <w:tc>
          <w:tcPr>
            <w:tcW w:w="3613" w:type="dxa"/>
          </w:tcPr>
          <w:p w:rsidR="00027296" w:rsidRPr="00063769" w:rsidRDefault="00027296" w:rsidP="00027296">
            <w:pPr>
              <w:pStyle w:val="BodyTextIndent"/>
              <w:spacing w:after="8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02729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027296" w:rsidRPr="00027296" w:rsidRDefault="00027296" w:rsidP="00027296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843F18" w:rsidRDefault="00027296" w:rsidP="00027296">
            <w:pPr>
              <w:spacing w:after="80"/>
              <w:rPr>
                <w:rFonts w:cs="Arial"/>
                <w:sz w:val="22"/>
                <w:szCs w:val="22"/>
              </w:rPr>
            </w:pPr>
            <w:r w:rsidRPr="00027296">
              <w:rPr>
                <w:rFonts w:cs="Arial"/>
                <w:sz w:val="22"/>
                <w:szCs w:val="22"/>
              </w:rPr>
              <w:t xml:space="preserve">Pupils, </w:t>
            </w:r>
          </w:p>
          <w:p w:rsidR="00027296" w:rsidRPr="00027296" w:rsidRDefault="00027296" w:rsidP="00027296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sz w:val="22"/>
                <w:szCs w:val="22"/>
                <w:lang w:eastAsia="en-GB"/>
              </w:rPr>
              <w:t>inappropriate behaviour / horseplay.</w:t>
            </w:r>
          </w:p>
        </w:tc>
        <w:tc>
          <w:tcPr>
            <w:tcW w:w="3612" w:type="dxa"/>
          </w:tcPr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Pupils briefed and monitored on codes of conduct throughout stay e.g. (No breakfast: no skiing).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Supervision by competent, trained and qualified staff at correct ratio.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027296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027296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13" w:type="dxa"/>
          </w:tcPr>
          <w:p w:rsidR="00027296" w:rsidRPr="008362C1" w:rsidRDefault="00027296" w:rsidP="00027296">
            <w:pPr>
              <w:pStyle w:val="BodyTextIndent"/>
              <w:spacing w:after="8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02729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027296" w:rsidRPr="00027296" w:rsidRDefault="00027296" w:rsidP="00027296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843F18" w:rsidRDefault="00027296" w:rsidP="00027296">
            <w:pPr>
              <w:spacing w:after="80"/>
              <w:rPr>
                <w:rFonts w:cs="Arial"/>
                <w:sz w:val="22"/>
                <w:szCs w:val="22"/>
              </w:rPr>
            </w:pPr>
            <w:r w:rsidRPr="00027296">
              <w:rPr>
                <w:rFonts w:cs="Arial"/>
                <w:sz w:val="22"/>
                <w:szCs w:val="22"/>
              </w:rPr>
              <w:t xml:space="preserve">Pupils, </w:t>
            </w:r>
          </w:p>
          <w:p w:rsidR="00027296" w:rsidRPr="00027296" w:rsidRDefault="00027296" w:rsidP="00027296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sz w:val="22"/>
                <w:szCs w:val="22"/>
                <w:lang w:eastAsia="en-GB"/>
              </w:rPr>
              <w:t>getting lost / abduction.</w:t>
            </w:r>
          </w:p>
        </w:tc>
        <w:tc>
          <w:tcPr>
            <w:tcW w:w="3612" w:type="dxa"/>
          </w:tcPr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 xml:space="preserve">Head count at every meal. 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Pupils instructed to walkabout in minimum group No. of (to be determined by age and ability).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 xml:space="preserve">Pupils instructed to meet at predetermined time </w:t>
            </w:r>
            <w:r w:rsidR="00843F18" w:rsidRPr="00027296">
              <w:rPr>
                <w:rFonts w:ascii="Arial" w:hAnsi="Arial" w:cs="Arial"/>
                <w:sz w:val="22"/>
                <w:szCs w:val="22"/>
              </w:rPr>
              <w:t>intervals.</w:t>
            </w:r>
            <w:bookmarkStart w:id="3" w:name="_GoBack"/>
            <w:bookmarkEnd w:id="3"/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lastRenderedPageBreak/>
              <w:t>Pupils briefed on how to contact members of staff.</w:t>
            </w:r>
          </w:p>
        </w:tc>
        <w:tc>
          <w:tcPr>
            <w:tcW w:w="3613" w:type="dxa"/>
          </w:tcPr>
          <w:p w:rsidR="00027296" w:rsidRPr="00063769" w:rsidRDefault="00027296" w:rsidP="00027296">
            <w:pPr>
              <w:pStyle w:val="BodyTextIndent"/>
              <w:spacing w:after="80"/>
              <w:ind w:left="357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02729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027296" w:rsidRPr="00027296" w:rsidRDefault="00027296" w:rsidP="00027296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843F18" w:rsidRDefault="00027296" w:rsidP="00027296">
            <w:pPr>
              <w:spacing w:after="80"/>
              <w:rPr>
                <w:rFonts w:cs="Arial"/>
                <w:sz w:val="22"/>
                <w:szCs w:val="22"/>
              </w:rPr>
            </w:pPr>
            <w:r w:rsidRPr="00027296">
              <w:rPr>
                <w:rFonts w:cs="Arial"/>
                <w:sz w:val="22"/>
                <w:szCs w:val="22"/>
              </w:rPr>
              <w:t>Pupils, staff, voluntary helpers,</w:t>
            </w:r>
          </w:p>
          <w:p w:rsidR="00027296" w:rsidRPr="00027296" w:rsidRDefault="00027296" w:rsidP="00027296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sz w:val="22"/>
                <w:szCs w:val="22"/>
                <w:lang w:eastAsia="en-GB"/>
              </w:rPr>
              <w:t>thermal extremes (cold and sunburn)</w:t>
            </w:r>
          </w:p>
        </w:tc>
        <w:tc>
          <w:tcPr>
            <w:tcW w:w="3612" w:type="dxa"/>
          </w:tcPr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Group leader to brief all staff, voluntary helpers and pupils on all procedures.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Use of correct good quality protective clothing, including eye protection. Sunscreen available where required.</w:t>
            </w:r>
          </w:p>
        </w:tc>
        <w:tc>
          <w:tcPr>
            <w:tcW w:w="3613" w:type="dxa"/>
          </w:tcPr>
          <w:p w:rsidR="00027296" w:rsidRPr="008362C1" w:rsidRDefault="00027296" w:rsidP="00027296">
            <w:pPr>
              <w:pStyle w:val="BodyTextIndent"/>
              <w:spacing w:after="8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02729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027296" w:rsidRPr="00027296" w:rsidRDefault="00027296" w:rsidP="00027296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843F18" w:rsidRDefault="00027296" w:rsidP="00027296">
            <w:pPr>
              <w:spacing w:after="80"/>
              <w:rPr>
                <w:rFonts w:cs="Arial"/>
                <w:sz w:val="22"/>
                <w:szCs w:val="22"/>
              </w:rPr>
            </w:pPr>
            <w:r w:rsidRPr="00027296">
              <w:rPr>
                <w:rFonts w:cs="Arial"/>
                <w:sz w:val="22"/>
                <w:szCs w:val="22"/>
              </w:rPr>
              <w:t xml:space="preserve">Pupils, staff, voluntary helpers, </w:t>
            </w:r>
          </w:p>
          <w:p w:rsidR="00027296" w:rsidRPr="00027296" w:rsidRDefault="00027296" w:rsidP="00027296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  <w:r w:rsidRPr="00027296">
              <w:rPr>
                <w:rFonts w:cs="Arial"/>
                <w:sz w:val="22"/>
                <w:szCs w:val="22"/>
                <w:lang w:eastAsia="en-GB"/>
              </w:rPr>
              <w:t>accidents / injuries while accessing / leaving the slopes, while on the slopes, and during skiing activities.</w:t>
            </w:r>
          </w:p>
        </w:tc>
        <w:tc>
          <w:tcPr>
            <w:tcW w:w="3612" w:type="dxa"/>
          </w:tcPr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Reputable Ski tour / ski school operator used.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Good operating procedures based on experience and risk assessment.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Accident and emergency procedures known to all pupils, staff, and voluntary helpers.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Pupils instructed on correct use of ski lifts.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Pupils to ski with instructor (no free skiing / snowboarding time).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Use of correct good quality equipment and protective clothing.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t>Pupils made aware that inappropriate behaviour and horseplay will not be tolerated.</w:t>
            </w:r>
          </w:p>
          <w:p w:rsidR="00027296" w:rsidRPr="00027296" w:rsidRDefault="00027296" w:rsidP="00027296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027296">
              <w:rPr>
                <w:rFonts w:ascii="Arial" w:hAnsi="Arial" w:cs="Arial"/>
                <w:sz w:val="22"/>
                <w:szCs w:val="22"/>
              </w:rPr>
              <w:lastRenderedPageBreak/>
              <w:t>Supervision by competent, trained and q</w:t>
            </w:r>
            <w:r w:rsidR="00843F18">
              <w:rPr>
                <w:rFonts w:ascii="Arial" w:hAnsi="Arial" w:cs="Arial"/>
                <w:sz w:val="22"/>
                <w:szCs w:val="22"/>
              </w:rPr>
              <w:t>ualified staff at the correct rati</w:t>
            </w:r>
            <w:r w:rsidRPr="00027296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3613" w:type="dxa"/>
          </w:tcPr>
          <w:p w:rsidR="00027296" w:rsidRPr="00E16EAA" w:rsidRDefault="00027296" w:rsidP="00027296">
            <w:pPr>
              <w:pStyle w:val="BodyTextIndent"/>
              <w:spacing w:after="8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027296" w:rsidRPr="00207C30" w:rsidRDefault="00027296" w:rsidP="0002729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843F18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296" w:rsidRDefault="00027296" w:rsidP="00874BB6">
      <w:r>
        <w:separator/>
      </w:r>
    </w:p>
    <w:p w:rsidR="00027296" w:rsidRDefault="00027296" w:rsidP="00874BB6"/>
  </w:endnote>
  <w:endnote w:type="continuationSeparator" w:id="0">
    <w:p w:rsidR="00027296" w:rsidRDefault="00027296" w:rsidP="00874BB6">
      <w:r>
        <w:continuationSeparator/>
      </w:r>
    </w:p>
    <w:p w:rsidR="00027296" w:rsidRDefault="00027296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296" w:rsidRDefault="00027296" w:rsidP="00874BB6">
      <w:r>
        <w:separator/>
      </w:r>
    </w:p>
    <w:p w:rsidR="00027296" w:rsidRDefault="00027296" w:rsidP="00874BB6"/>
  </w:footnote>
  <w:footnote w:type="continuationSeparator" w:id="0">
    <w:p w:rsidR="00027296" w:rsidRDefault="00027296" w:rsidP="00874BB6">
      <w:r>
        <w:continuationSeparator/>
      </w:r>
    </w:p>
    <w:p w:rsidR="00027296" w:rsidRDefault="00027296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296"/>
    <w:rsid w:val="00001F56"/>
    <w:rsid w:val="0002729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43F18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4A0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3471B14"/>
  <w15:chartTrackingRefBased/>
  <w15:docId w15:val="{811F68D0-6A04-4B90-B837-7F2356AD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10</TotalTime>
  <Pages>4</Pages>
  <Words>522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3</cp:revision>
  <cp:lastPrinted>2017-10-02T20:03:00Z</cp:lastPrinted>
  <dcterms:created xsi:type="dcterms:W3CDTF">2019-02-26T13:33:00Z</dcterms:created>
  <dcterms:modified xsi:type="dcterms:W3CDTF">2019-03-03T19:07:00Z</dcterms:modified>
</cp:coreProperties>
</file>