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A42983">
              <w:rPr>
                <w:rFonts w:cs="Tahoma"/>
                <w:b/>
                <w:lang w:eastAsia="en-GB"/>
              </w:rPr>
              <w:t xml:space="preserve"> </w:t>
            </w:r>
            <w:r w:rsidR="004517AB">
              <w:rPr>
                <w:rFonts w:cs="Tahoma"/>
                <w:b/>
                <w:lang w:eastAsia="en-GB"/>
              </w:rPr>
              <w:t xml:space="preserve"> </w:t>
            </w:r>
            <w:r w:rsidR="00D94BBB">
              <w:rPr>
                <w:rFonts w:cs="Tahoma"/>
                <w:b/>
                <w:lang w:eastAsia="en-GB"/>
              </w:rPr>
              <w:t xml:space="preserve"> </w:t>
            </w:r>
            <w:r w:rsidR="00F4121E">
              <w:rPr>
                <w:rFonts w:cs="Tahoma"/>
                <w:b/>
                <w:lang w:eastAsia="en-GB"/>
              </w:rPr>
              <w:t xml:space="preserve"> </w:t>
            </w:r>
            <w:r w:rsidR="00EC5BBB">
              <w:rPr>
                <w:rFonts w:cs="Tahoma"/>
                <w:b/>
                <w:lang w:eastAsia="en-GB"/>
              </w:rPr>
              <w:t xml:space="preserve"> Hill &amp; Mountain Walking (NOT Winter conditions)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>
              <w:rPr>
                <w:lang w:eastAsia="en-GB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0" w:name="Text57"/>
            <w:r>
              <w:rPr>
                <w:lang w:eastAsia="en-GB"/>
              </w:rPr>
              <w:instrText xml:space="preserve"> FORMTEXT </w:instrText>
            </w:r>
            <w:r>
              <w:rPr>
                <w:lang w:eastAsia="en-GB"/>
              </w:rPr>
            </w:r>
            <w:r>
              <w:rPr>
                <w:lang w:eastAsia="en-GB"/>
              </w:rPr>
              <w:fldChar w:fldCharType="separate"/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lang w:eastAsia="en-GB"/>
              </w:rPr>
              <w:fldChar w:fldCharType="end"/>
            </w:r>
            <w:bookmarkEnd w:id="0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1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A42983">
              <w:rPr>
                <w:b/>
                <w:lang w:eastAsia="en-GB"/>
              </w:rPr>
              <w:t>OV02</w:t>
            </w:r>
            <w:r w:rsidR="00EC5BBB">
              <w:rPr>
                <w:b/>
                <w:lang w:eastAsia="en-GB"/>
              </w:rPr>
              <w:t>2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5D4EC3">
        <w:trPr>
          <w:trHeight w:val="825"/>
          <w:tblHeader/>
          <w:jc w:val="center"/>
        </w:trPr>
        <w:tc>
          <w:tcPr>
            <w:tcW w:w="1694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5C71D1">
        <w:trPr>
          <w:trHeight w:val="395"/>
          <w:tblHeader/>
          <w:jc w:val="center"/>
        </w:trPr>
        <w:tc>
          <w:tcPr>
            <w:tcW w:w="1694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67679B">
        <w:trPr>
          <w:trHeight w:val="680"/>
          <w:jc w:val="center"/>
        </w:trPr>
        <w:tc>
          <w:tcPr>
            <w:tcW w:w="15730" w:type="dxa"/>
            <w:gridSpan w:val="9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MUST be made s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(s)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that do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EC5BBB" w:rsidRPr="00BB07BC" w:rsidTr="00EC5BBB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BBB" w:rsidRPr="009B674F" w:rsidRDefault="00EC5BBB" w:rsidP="00EC5BBB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9B674F">
              <w:rPr>
                <w:rFonts w:cs="Arial"/>
                <w:b/>
                <w:sz w:val="22"/>
                <w:szCs w:val="22"/>
              </w:rPr>
              <w:lastRenderedPageBreak/>
              <w:t>Terrain / uneven / slippery surfaces.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BBB" w:rsidRDefault="00EC5BBB" w:rsidP="00EC5BBB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EC5BBB">
              <w:rPr>
                <w:sz w:val="22"/>
                <w:lang w:eastAsia="en-GB"/>
              </w:rPr>
              <w:t>Pupils, staff, voluntary helpers.</w:t>
            </w:r>
          </w:p>
          <w:p w:rsidR="00EC5BBB" w:rsidRPr="00EC5BBB" w:rsidRDefault="00EC5BBB" w:rsidP="00EC5BBB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EC5BBB">
              <w:rPr>
                <w:sz w:val="22"/>
                <w:lang w:eastAsia="en-GB"/>
              </w:rPr>
              <w:t>Slips, trips, and falls on same level or different levels.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BBB" w:rsidRPr="00EC5BBB" w:rsidRDefault="00E664F1" w:rsidP="00E664F1">
            <w:pPr>
              <w:pStyle w:val="ListParagraph"/>
              <w:numPr>
                <w:ilvl w:val="0"/>
                <w:numId w:val="5"/>
              </w:numPr>
            </w:pPr>
            <w:r w:rsidRPr="00EC5BBB">
              <w:t>Group leader to brief all pupils, staff, and voluntary helpers on all hazards and methods to reduce risk (e.g. procedure on slopes, scrambling sections)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BBB" w:rsidRPr="00EC5BBB" w:rsidRDefault="00EC5BBB" w:rsidP="00390941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BBB" w:rsidRPr="00EC5BBB" w:rsidRDefault="00EC5BBB" w:rsidP="00EC5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BBB" w:rsidRPr="00EC5BBB" w:rsidRDefault="00EC5BBB" w:rsidP="00EC5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BBB" w:rsidRPr="00EC5BBB" w:rsidRDefault="00EC5BBB" w:rsidP="00EC5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BBB" w:rsidRPr="00EC5BBB" w:rsidRDefault="00EC5BBB" w:rsidP="00EC5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BBB" w:rsidRPr="00EC5BBB" w:rsidRDefault="00EC5BBB" w:rsidP="00EC5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EC5BBB" w:rsidRPr="0022020C" w:rsidTr="00EC5BBB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BBB" w:rsidRPr="009B674F" w:rsidRDefault="00EC5BBB" w:rsidP="00EC5BBB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9B674F">
              <w:rPr>
                <w:rFonts w:cs="Arial"/>
                <w:b/>
                <w:sz w:val="22"/>
                <w:szCs w:val="22"/>
              </w:rPr>
              <w:t>Adverse weather conditions / sudden changes in weather conditions.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BBB" w:rsidRDefault="00EC5BBB" w:rsidP="00EC5BBB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EC5BBB">
              <w:rPr>
                <w:sz w:val="22"/>
                <w:lang w:eastAsia="en-GB"/>
              </w:rPr>
              <w:t>Pupils, staff, voluntary helpers.</w:t>
            </w:r>
          </w:p>
          <w:p w:rsidR="00EC5BBB" w:rsidRPr="00EC5BBB" w:rsidRDefault="00EC5BBB" w:rsidP="00EC5BBB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EC5BBB">
              <w:rPr>
                <w:sz w:val="22"/>
                <w:lang w:eastAsia="en-GB"/>
              </w:rPr>
              <w:t>Wind, cold, precipitation, sunburn, lightning strikes.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4F1" w:rsidRPr="00EC5BBB" w:rsidRDefault="00E664F1" w:rsidP="00E664F1">
            <w:pPr>
              <w:pStyle w:val="ListParagraph"/>
              <w:numPr>
                <w:ilvl w:val="0"/>
                <w:numId w:val="22"/>
              </w:numPr>
            </w:pPr>
            <w:r w:rsidRPr="00EC5BBB">
              <w:t>Detailed weather forecast obtained and a ‘weather eye’ kept on conditions during activity.</w:t>
            </w:r>
          </w:p>
          <w:p w:rsidR="00E664F1" w:rsidRPr="00EC5BBB" w:rsidRDefault="00E664F1" w:rsidP="00E664F1">
            <w:pPr>
              <w:pStyle w:val="ListParagraph"/>
              <w:numPr>
                <w:ilvl w:val="0"/>
                <w:numId w:val="22"/>
              </w:numPr>
            </w:pPr>
            <w:r w:rsidRPr="00EC5BBB">
              <w:t>If caught in lightning, group sit out in safest zone (away from spark gaps and summits if possible).</w:t>
            </w:r>
          </w:p>
          <w:p w:rsidR="00EC5BBB" w:rsidRPr="00EC5BBB" w:rsidRDefault="00E664F1" w:rsidP="00E664F1">
            <w:pPr>
              <w:pStyle w:val="ListParagraph"/>
              <w:numPr>
                <w:ilvl w:val="0"/>
                <w:numId w:val="22"/>
              </w:numPr>
            </w:pPr>
            <w:r w:rsidRPr="00EC5BBB">
              <w:t>Escape routes planned in case sudden descent required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BBB" w:rsidRPr="00EC5BBB" w:rsidRDefault="00EC5BBB" w:rsidP="00390941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BBB" w:rsidRPr="00EC5BBB" w:rsidRDefault="00EC5BBB" w:rsidP="00EC5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BBB" w:rsidRPr="00EC5BBB" w:rsidRDefault="00EC5BBB" w:rsidP="00EC5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BBB" w:rsidRPr="00EC5BBB" w:rsidRDefault="00EC5BBB" w:rsidP="00EC5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BBB" w:rsidRPr="00EC5BBB" w:rsidRDefault="00EC5BBB" w:rsidP="00EC5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BBB" w:rsidRPr="00EC5BBB" w:rsidRDefault="00EC5BBB" w:rsidP="00EC5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E664F1" w:rsidRPr="0022020C" w:rsidTr="00EC5BBB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4F1" w:rsidRPr="009B674F" w:rsidRDefault="00E664F1" w:rsidP="00E664F1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9B674F">
              <w:rPr>
                <w:rFonts w:cs="Arial"/>
                <w:b/>
                <w:sz w:val="22"/>
                <w:szCs w:val="22"/>
              </w:rPr>
              <w:t>Rock / stone falls.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4F1" w:rsidRDefault="00E664F1" w:rsidP="00E664F1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EC5BBB">
              <w:rPr>
                <w:sz w:val="22"/>
                <w:lang w:eastAsia="en-GB"/>
              </w:rPr>
              <w:t>Pupils, staff, voluntary helpers.</w:t>
            </w:r>
          </w:p>
          <w:p w:rsidR="00E664F1" w:rsidRPr="00EC5BBB" w:rsidRDefault="00E664F1" w:rsidP="00E664F1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EC5BBB">
              <w:rPr>
                <w:sz w:val="22"/>
                <w:lang w:eastAsia="en-GB"/>
              </w:rPr>
              <w:t>Hit by falling rocks / stones.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4F1" w:rsidRPr="00EC5BBB" w:rsidRDefault="00E664F1" w:rsidP="00E664F1">
            <w:pPr>
              <w:pStyle w:val="ListParagraph"/>
              <w:numPr>
                <w:ilvl w:val="0"/>
                <w:numId w:val="5"/>
              </w:numPr>
            </w:pPr>
            <w:r w:rsidRPr="00EC5BBB">
              <w:t>Careful route selection to minimise risk of rock / stone falls.</w:t>
            </w:r>
          </w:p>
          <w:p w:rsidR="00E664F1" w:rsidRPr="00EC5BBB" w:rsidRDefault="00E664F1" w:rsidP="00E664F1">
            <w:pPr>
              <w:pStyle w:val="ListParagraph"/>
              <w:numPr>
                <w:ilvl w:val="0"/>
                <w:numId w:val="5"/>
              </w:numPr>
            </w:pPr>
            <w:r w:rsidRPr="00EC5BBB">
              <w:t>Group briefed to warn others if rocks dislodged and action to take if warning heard.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4F1" w:rsidRPr="00EC5BBB" w:rsidRDefault="00E664F1" w:rsidP="00E664F1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4F1" w:rsidRPr="00EC5BBB" w:rsidRDefault="00E664F1" w:rsidP="00E664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4F1" w:rsidRPr="00EC5BBB" w:rsidRDefault="00E664F1" w:rsidP="00E664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4F1" w:rsidRPr="00EC5BBB" w:rsidRDefault="00E664F1" w:rsidP="00E664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4F1" w:rsidRPr="00EC5BBB" w:rsidRDefault="00E664F1" w:rsidP="00E664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4F1" w:rsidRPr="00EC5BBB" w:rsidRDefault="00E664F1" w:rsidP="00E664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E664F1" w:rsidRPr="0022020C" w:rsidTr="00EC5BBB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4F1" w:rsidRPr="009B674F" w:rsidRDefault="00E664F1" w:rsidP="00E664F1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9B674F">
              <w:rPr>
                <w:rFonts w:cs="Arial"/>
                <w:b/>
                <w:sz w:val="22"/>
                <w:szCs w:val="22"/>
              </w:rPr>
              <w:t>Accidents / injuries.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4F1" w:rsidRDefault="00E664F1" w:rsidP="00E664F1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EC5BBB">
              <w:rPr>
                <w:sz w:val="22"/>
                <w:lang w:eastAsia="en-GB"/>
              </w:rPr>
              <w:t>Pupils, staff, voluntary helpers.</w:t>
            </w:r>
          </w:p>
          <w:p w:rsidR="00E664F1" w:rsidRPr="00EC5BBB" w:rsidRDefault="00E664F1" w:rsidP="00E664F1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EC5BBB">
              <w:rPr>
                <w:sz w:val="22"/>
                <w:lang w:eastAsia="en-GB"/>
              </w:rPr>
              <w:lastRenderedPageBreak/>
              <w:t>Accidents / injuries / illness during visit.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4F1" w:rsidRPr="00EC5BBB" w:rsidRDefault="00E664F1" w:rsidP="00E664F1">
            <w:pPr>
              <w:pStyle w:val="ListParagraph"/>
              <w:numPr>
                <w:ilvl w:val="0"/>
                <w:numId w:val="23"/>
              </w:numPr>
            </w:pPr>
            <w:r w:rsidRPr="00EC5BBB">
              <w:lastRenderedPageBreak/>
              <w:t>Good operating procedures base</w:t>
            </w:r>
            <w:bookmarkStart w:id="3" w:name="_GoBack"/>
            <w:bookmarkEnd w:id="3"/>
            <w:r w:rsidRPr="00EC5BBB">
              <w:t>d on experience and risk assessment.</w:t>
            </w:r>
          </w:p>
          <w:p w:rsidR="00E664F1" w:rsidRPr="00EC5BBB" w:rsidRDefault="00E664F1" w:rsidP="00E664F1">
            <w:pPr>
              <w:pStyle w:val="ListParagraph"/>
              <w:numPr>
                <w:ilvl w:val="0"/>
                <w:numId w:val="23"/>
              </w:numPr>
            </w:pPr>
            <w:r w:rsidRPr="00EC5BBB">
              <w:lastRenderedPageBreak/>
              <w:t>Supervision by competent, trained and qualified staff at the correct ratio.</w:t>
            </w:r>
          </w:p>
          <w:p w:rsidR="00E664F1" w:rsidRPr="00EC5BBB" w:rsidRDefault="00E664F1" w:rsidP="00E664F1">
            <w:pPr>
              <w:pStyle w:val="ListParagraph"/>
              <w:numPr>
                <w:ilvl w:val="0"/>
                <w:numId w:val="23"/>
              </w:numPr>
            </w:pPr>
            <w:r w:rsidRPr="00EC5BBB">
              <w:t>Accident and emergency procedures known to all pupils, staff and voluntary helpers. Adequate first aid provision available.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4F1" w:rsidRPr="00EC5BBB" w:rsidRDefault="00E664F1" w:rsidP="00E664F1">
            <w:pPr>
              <w:pStyle w:val="BodyTextIndent"/>
              <w:numPr>
                <w:ilvl w:val="0"/>
                <w:numId w:val="5"/>
              </w:numPr>
              <w:spacing w:after="80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4F1" w:rsidRPr="00EC5BBB" w:rsidRDefault="00E664F1" w:rsidP="00E664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4F1" w:rsidRPr="00EC5BBB" w:rsidRDefault="00E664F1" w:rsidP="00E664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4F1" w:rsidRPr="00EC5BBB" w:rsidRDefault="00E664F1" w:rsidP="00E664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4F1" w:rsidRPr="00EC5BBB" w:rsidRDefault="00E664F1" w:rsidP="00E664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4F1" w:rsidRPr="00EC5BBB" w:rsidRDefault="00E664F1" w:rsidP="00E664F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5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7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8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9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0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1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2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3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4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5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5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9B674F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25EB" w:rsidRDefault="002825EB" w:rsidP="00874BB6">
      <w:r>
        <w:separator/>
      </w:r>
    </w:p>
    <w:p w:rsidR="002825EB" w:rsidRDefault="002825EB" w:rsidP="00874BB6"/>
  </w:endnote>
  <w:endnote w:type="continuationSeparator" w:id="0">
    <w:p w:rsidR="002825EB" w:rsidRDefault="002825EB" w:rsidP="00874BB6">
      <w:r>
        <w:continuationSeparator/>
      </w:r>
    </w:p>
    <w:p w:rsidR="002825EB" w:rsidRDefault="002825EB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25EB" w:rsidRDefault="002825EB" w:rsidP="00874BB6">
      <w:r>
        <w:separator/>
      </w:r>
    </w:p>
    <w:p w:rsidR="002825EB" w:rsidRDefault="002825EB" w:rsidP="00874BB6"/>
  </w:footnote>
  <w:footnote w:type="continuationSeparator" w:id="0">
    <w:p w:rsidR="002825EB" w:rsidRDefault="002825EB" w:rsidP="00874BB6">
      <w:r>
        <w:continuationSeparator/>
      </w:r>
    </w:p>
    <w:p w:rsidR="002825EB" w:rsidRDefault="002825EB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DA2A9A"/>
    <w:multiLevelType w:val="hybridMultilevel"/>
    <w:tmpl w:val="2BA01E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887836"/>
    <w:multiLevelType w:val="hybridMultilevel"/>
    <w:tmpl w:val="05F048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646998"/>
    <w:multiLevelType w:val="hybridMultilevel"/>
    <w:tmpl w:val="6EFE98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27499E"/>
    <w:multiLevelType w:val="hybridMultilevel"/>
    <w:tmpl w:val="D6004F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B64142B"/>
    <w:multiLevelType w:val="hybridMultilevel"/>
    <w:tmpl w:val="ED2E96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2EF5EF9"/>
    <w:multiLevelType w:val="hybridMultilevel"/>
    <w:tmpl w:val="7A547E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3CF674F"/>
    <w:multiLevelType w:val="hybridMultilevel"/>
    <w:tmpl w:val="368261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312DD5"/>
    <w:multiLevelType w:val="hybridMultilevel"/>
    <w:tmpl w:val="FAB8FD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4FE24E9"/>
    <w:multiLevelType w:val="hybridMultilevel"/>
    <w:tmpl w:val="8C96D0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B270FEB"/>
    <w:multiLevelType w:val="hybridMultilevel"/>
    <w:tmpl w:val="D90E95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F10670F"/>
    <w:multiLevelType w:val="hybridMultilevel"/>
    <w:tmpl w:val="DD20BD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470D22"/>
    <w:multiLevelType w:val="hybridMultilevel"/>
    <w:tmpl w:val="E94A39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15B241E"/>
    <w:multiLevelType w:val="hybridMultilevel"/>
    <w:tmpl w:val="B3CAEC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7AF7F6F"/>
    <w:multiLevelType w:val="hybridMultilevel"/>
    <w:tmpl w:val="20247B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0B7683D"/>
    <w:multiLevelType w:val="hybridMultilevel"/>
    <w:tmpl w:val="5EB83B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12"/>
  </w:num>
  <w:num w:numId="4">
    <w:abstractNumId w:val="19"/>
  </w:num>
  <w:num w:numId="5">
    <w:abstractNumId w:val="9"/>
  </w:num>
  <w:num w:numId="6">
    <w:abstractNumId w:val="22"/>
  </w:num>
  <w:num w:numId="7">
    <w:abstractNumId w:val="14"/>
  </w:num>
  <w:num w:numId="8">
    <w:abstractNumId w:val="16"/>
  </w:num>
  <w:num w:numId="9">
    <w:abstractNumId w:val="2"/>
  </w:num>
  <w:num w:numId="10">
    <w:abstractNumId w:val="1"/>
  </w:num>
  <w:num w:numId="11">
    <w:abstractNumId w:val="3"/>
  </w:num>
  <w:num w:numId="12">
    <w:abstractNumId w:val="5"/>
  </w:num>
  <w:num w:numId="13">
    <w:abstractNumId w:val="11"/>
  </w:num>
  <w:num w:numId="14">
    <w:abstractNumId w:val="15"/>
  </w:num>
  <w:num w:numId="15">
    <w:abstractNumId w:val="20"/>
  </w:num>
  <w:num w:numId="16">
    <w:abstractNumId w:val="7"/>
  </w:num>
  <w:num w:numId="17">
    <w:abstractNumId w:val="8"/>
  </w:num>
  <w:num w:numId="18">
    <w:abstractNumId w:val="18"/>
  </w:num>
  <w:num w:numId="19">
    <w:abstractNumId w:val="10"/>
  </w:num>
  <w:num w:numId="20">
    <w:abstractNumId w:val="17"/>
  </w:num>
  <w:num w:numId="21">
    <w:abstractNumId w:val="4"/>
  </w:num>
  <w:num w:numId="22">
    <w:abstractNumId w:val="21"/>
  </w:num>
  <w:num w:numId="23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5EB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207C30"/>
    <w:rsid w:val="00214EBF"/>
    <w:rsid w:val="00237CE2"/>
    <w:rsid w:val="00272338"/>
    <w:rsid w:val="0027713B"/>
    <w:rsid w:val="002825E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C216C"/>
    <w:rsid w:val="003F6DB0"/>
    <w:rsid w:val="00403FE8"/>
    <w:rsid w:val="0041368A"/>
    <w:rsid w:val="004517AB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311B7"/>
    <w:rsid w:val="00531D77"/>
    <w:rsid w:val="005338E8"/>
    <w:rsid w:val="00553C82"/>
    <w:rsid w:val="005726D7"/>
    <w:rsid w:val="00590E67"/>
    <w:rsid w:val="00592EED"/>
    <w:rsid w:val="005961DF"/>
    <w:rsid w:val="005B6EB7"/>
    <w:rsid w:val="005C1942"/>
    <w:rsid w:val="005C71D1"/>
    <w:rsid w:val="005D4EC3"/>
    <w:rsid w:val="00634331"/>
    <w:rsid w:val="0065355B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731E"/>
    <w:rsid w:val="009763DB"/>
    <w:rsid w:val="009A277D"/>
    <w:rsid w:val="009A4C34"/>
    <w:rsid w:val="009B0BB8"/>
    <w:rsid w:val="009B485F"/>
    <w:rsid w:val="009B674F"/>
    <w:rsid w:val="009C2488"/>
    <w:rsid w:val="009C6A4A"/>
    <w:rsid w:val="00A12F63"/>
    <w:rsid w:val="00A32C57"/>
    <w:rsid w:val="00A342AE"/>
    <w:rsid w:val="00A4083A"/>
    <w:rsid w:val="00A428E8"/>
    <w:rsid w:val="00A42983"/>
    <w:rsid w:val="00A46CB1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30724"/>
    <w:rsid w:val="00D47605"/>
    <w:rsid w:val="00D50389"/>
    <w:rsid w:val="00D94BBB"/>
    <w:rsid w:val="00DA1C1B"/>
    <w:rsid w:val="00DB1E10"/>
    <w:rsid w:val="00DE5030"/>
    <w:rsid w:val="00E06A78"/>
    <w:rsid w:val="00E075DB"/>
    <w:rsid w:val="00E52D74"/>
    <w:rsid w:val="00E664F1"/>
    <w:rsid w:val="00E7054C"/>
    <w:rsid w:val="00E903CA"/>
    <w:rsid w:val="00E96650"/>
    <w:rsid w:val="00EB42EE"/>
    <w:rsid w:val="00EC5BBB"/>
    <w:rsid w:val="00ED4E79"/>
    <w:rsid w:val="00EE02D3"/>
    <w:rsid w:val="00EF12CE"/>
    <w:rsid w:val="00F07509"/>
    <w:rsid w:val="00F13A6C"/>
    <w:rsid w:val="00F20C52"/>
    <w:rsid w:val="00F340A9"/>
    <w:rsid w:val="00F4121E"/>
    <w:rsid w:val="00F76B0A"/>
    <w:rsid w:val="00F82FF4"/>
    <w:rsid w:val="00FA1772"/>
    <w:rsid w:val="00FA4DBB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9E41E6D0-8DC3-4A41-9A92-27ADD781F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A42983"/>
    <w:pPr>
      <w:spacing w:after="120" w:line="276" w:lineRule="auto"/>
      <w:ind w:left="720"/>
    </w:pPr>
    <w:rPr>
      <w:sz w:val="22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SHARE\SHAREHEALTHSAFETY\HSMS\School%20files%20for%20PPS%20web%20site\Model%20R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 RA Template</Template>
  <TotalTime>1</TotalTime>
  <Pages>3</Pages>
  <Words>433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Terry Hassall</cp:lastModifiedBy>
  <cp:revision>3</cp:revision>
  <cp:lastPrinted>2017-10-02T20:03:00Z</cp:lastPrinted>
  <dcterms:created xsi:type="dcterms:W3CDTF">2019-03-01T11:03:00Z</dcterms:created>
  <dcterms:modified xsi:type="dcterms:W3CDTF">2019-03-03T19:27:00Z</dcterms:modified>
</cp:coreProperties>
</file>