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A42983">
              <w:rPr>
                <w:rFonts w:cs="Tahoma"/>
                <w:b/>
                <w:lang w:eastAsia="en-GB"/>
              </w:rPr>
              <w:t xml:space="preserve"> </w:t>
            </w:r>
            <w:r w:rsidR="004517AB">
              <w:rPr>
                <w:rFonts w:cs="Tahoma"/>
                <w:b/>
                <w:lang w:eastAsia="en-GB"/>
              </w:rPr>
              <w:t xml:space="preserve"> </w:t>
            </w:r>
            <w:r w:rsidR="00D94BBB">
              <w:rPr>
                <w:rFonts w:cs="Tahoma"/>
                <w:b/>
                <w:lang w:eastAsia="en-GB"/>
              </w:rPr>
              <w:t xml:space="preserve"> </w:t>
            </w:r>
            <w:r w:rsidR="00F4121E">
              <w:rPr>
                <w:rFonts w:cs="Tahoma"/>
                <w:b/>
                <w:lang w:eastAsia="en-GB"/>
              </w:rPr>
              <w:t xml:space="preserve"> Hill &amp; Mountain Walking (Winter conditions)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42983">
              <w:rPr>
                <w:b/>
                <w:lang w:eastAsia="en-GB"/>
              </w:rPr>
              <w:t>OV02</w:t>
            </w:r>
            <w:r w:rsidR="00F4121E">
              <w:rPr>
                <w:b/>
                <w:lang w:eastAsia="en-GB"/>
              </w:rPr>
              <w:t>3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F4121E" w:rsidRPr="00BB07B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lastRenderedPageBreak/>
              <w:t>Terrain / uneven / slippery surfaces.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Slips, trips, and falls on same level or different levels.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t>Group leader to brief all pupils, staff, and voluntary helpers on all hazards and methods to reduce risk (e.g. procedure on scree slopes, scrambling sections).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t xml:space="preserve">Appropriate method used to safeguard crossing of iced sections 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t>Group equipped and trained in the use of ice axe and crampons.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14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4121E" w:rsidRPr="0022020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t>Adverse weather conditions / sudden changes in weather conditions.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Wind, cold, precipitation, sunburn, lightning strikes.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18"/>
              </w:numPr>
            </w:pPr>
            <w:r w:rsidRPr="00F4121E">
              <w:t>Detailed weather forecast obtained and a ‘weather eye’ kept on conditions during activity.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18"/>
              </w:numPr>
            </w:pPr>
            <w:r w:rsidRPr="00F4121E">
              <w:t>If caught in lightning, group sit out in safest zone (away from spark gaps and summits if possible).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18"/>
              </w:numPr>
            </w:pPr>
            <w:r w:rsidRPr="00F4121E">
              <w:t>Escape routes planned in case sudden descent required.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4121E" w:rsidRPr="0022020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t>Rock / stone falls.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lastRenderedPageBreak/>
              <w:t>Hit by falling rocks / stones.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lastRenderedPageBreak/>
              <w:t>Careful route selection to minimise risk of rock / stone falls.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lastRenderedPageBreak/>
              <w:t>Group briefed to warn others if rocks dislodged and action to take if warning heard.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4121E" w:rsidRPr="0022020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t>Avalanches.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Physical injuries, entrapment, suffocation, frostbite.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19"/>
              </w:numPr>
            </w:pPr>
            <w:r w:rsidRPr="00F4121E">
              <w:t>Detailed weather history known and avalanche report obtained if available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19"/>
              </w:numPr>
            </w:pPr>
            <w:r w:rsidRPr="00F4121E">
              <w:t>Leader(s) competent in identifying likely avalanche-prone slopes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19"/>
              </w:numPr>
            </w:pPr>
            <w:r w:rsidRPr="00F4121E">
              <w:t>Route chosen to avoid avalanche prone slopes.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14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4121E" w:rsidRPr="0022020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t>Cold related injuries.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Lack of co-ordination, frostbite.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t>Spare gloves, hats and fleece recommended.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12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4121E" w:rsidRPr="0022020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t>Snow blindness.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Damage to eyesight. Unable to see.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20"/>
              </w:numPr>
            </w:pPr>
            <w:r w:rsidRPr="00F4121E">
              <w:t>Eye protection (ski goggles or similar) available.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14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4121E" w:rsidRPr="0022020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t>Unplanned benightment</w:t>
            </w:r>
          </w:p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Trapped on hill / mountain.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t>Careful consideration of route / activity to minimise risk of unplanned benightment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lastRenderedPageBreak/>
              <w:t>Torches carried to allow group to get off the hill after dark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t>Appropriate equipment carried to allow whole group to shelter overnight in emergency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5"/>
              </w:numPr>
            </w:pPr>
            <w:r w:rsidRPr="00F4121E">
              <w:t xml:space="preserve">Group trained in </w:t>
            </w:r>
            <w:proofErr w:type="spellStart"/>
            <w:r w:rsidRPr="00F4121E">
              <w:t>bivvy</w:t>
            </w:r>
            <w:proofErr w:type="spellEnd"/>
            <w:r w:rsidRPr="00F4121E">
              <w:t xml:space="preserve"> techniques if appropriate.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14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F4121E" w:rsidRPr="0022020C" w:rsidTr="00F4121E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B03E71" w:rsidRDefault="00F4121E" w:rsidP="00F4121E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B03E71">
              <w:rPr>
                <w:rFonts w:cs="Arial"/>
                <w:b/>
                <w:sz w:val="22"/>
                <w:szCs w:val="22"/>
              </w:rPr>
              <w:t>Acci</w:t>
            </w:r>
            <w:bookmarkStart w:id="3" w:name="_GoBack"/>
            <w:bookmarkEnd w:id="3"/>
            <w:r w:rsidRPr="00B03E71">
              <w:rPr>
                <w:rFonts w:cs="Arial"/>
                <w:b/>
                <w:sz w:val="22"/>
                <w:szCs w:val="22"/>
              </w:rPr>
              <w:t>dents / injuries.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Pupils, staff, voluntary helpers.</w:t>
            </w:r>
          </w:p>
          <w:p w:rsidR="00F4121E" w:rsidRPr="00F4121E" w:rsidRDefault="00F4121E" w:rsidP="00F4121E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F4121E">
              <w:rPr>
                <w:sz w:val="22"/>
                <w:lang w:eastAsia="en-GB"/>
              </w:rPr>
              <w:t>Accidents / injuries / illness during visit.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pStyle w:val="ListParagraph"/>
              <w:numPr>
                <w:ilvl w:val="0"/>
                <w:numId w:val="21"/>
              </w:numPr>
            </w:pPr>
            <w:r w:rsidRPr="00F4121E">
              <w:t>Good operating procedures based on experience and risk assessment.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21"/>
              </w:numPr>
            </w:pPr>
            <w:r w:rsidRPr="00F4121E">
              <w:t>Supervision by competent, trained and qualified staff at the correct ratio.</w:t>
            </w:r>
          </w:p>
          <w:p w:rsidR="00F4121E" w:rsidRPr="00F4121E" w:rsidRDefault="00F4121E" w:rsidP="00F4121E">
            <w:pPr>
              <w:pStyle w:val="ListParagraph"/>
              <w:numPr>
                <w:ilvl w:val="0"/>
                <w:numId w:val="21"/>
              </w:numPr>
            </w:pPr>
            <w:r w:rsidRPr="00F4121E">
              <w:t>Accident and emergency procedures known to all pupils, staff and voluntary helpers. Adequate first aid provision available.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390941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1E" w:rsidRPr="00F4121E" w:rsidRDefault="00F4121E" w:rsidP="00F4121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B03E71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5EB" w:rsidRDefault="002825EB" w:rsidP="00874BB6">
      <w:r>
        <w:separator/>
      </w:r>
    </w:p>
    <w:p w:rsidR="002825EB" w:rsidRDefault="002825EB" w:rsidP="00874BB6"/>
  </w:endnote>
  <w:endnote w:type="continuationSeparator" w:id="0">
    <w:p w:rsidR="002825EB" w:rsidRDefault="002825EB" w:rsidP="00874BB6">
      <w:r>
        <w:continuationSeparator/>
      </w:r>
    </w:p>
    <w:p w:rsidR="002825EB" w:rsidRDefault="002825E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5EB" w:rsidRDefault="002825EB" w:rsidP="00874BB6">
      <w:r>
        <w:separator/>
      </w:r>
    </w:p>
    <w:p w:rsidR="002825EB" w:rsidRDefault="002825EB" w:rsidP="00874BB6"/>
  </w:footnote>
  <w:footnote w:type="continuationSeparator" w:id="0">
    <w:p w:rsidR="002825EB" w:rsidRDefault="002825EB" w:rsidP="00874BB6">
      <w:r>
        <w:continuationSeparator/>
      </w:r>
    </w:p>
    <w:p w:rsidR="002825EB" w:rsidRDefault="002825E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DA2A9A"/>
    <w:multiLevelType w:val="hybridMultilevel"/>
    <w:tmpl w:val="2BA01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87836"/>
    <w:multiLevelType w:val="hybridMultilevel"/>
    <w:tmpl w:val="05F048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646998"/>
    <w:multiLevelType w:val="hybridMultilevel"/>
    <w:tmpl w:val="6EFE98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27499E"/>
    <w:multiLevelType w:val="hybridMultilevel"/>
    <w:tmpl w:val="D6004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EF5EF9"/>
    <w:multiLevelType w:val="hybridMultilevel"/>
    <w:tmpl w:val="7A547E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CF674F"/>
    <w:multiLevelType w:val="hybridMultilevel"/>
    <w:tmpl w:val="36826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312DD5"/>
    <w:multiLevelType w:val="hybridMultilevel"/>
    <w:tmpl w:val="0F5EF1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FE24E9"/>
    <w:multiLevelType w:val="hybridMultilevel"/>
    <w:tmpl w:val="8C96D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270FEB"/>
    <w:multiLevelType w:val="hybridMultilevel"/>
    <w:tmpl w:val="D90E9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10670F"/>
    <w:multiLevelType w:val="hybridMultilevel"/>
    <w:tmpl w:val="DD20B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470D22"/>
    <w:multiLevelType w:val="hybridMultilevel"/>
    <w:tmpl w:val="E94A39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5B241E"/>
    <w:multiLevelType w:val="hybridMultilevel"/>
    <w:tmpl w:val="B3CAEC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AF7F6F"/>
    <w:multiLevelType w:val="hybridMultilevel"/>
    <w:tmpl w:val="20247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18"/>
  </w:num>
  <w:num w:numId="5">
    <w:abstractNumId w:val="8"/>
  </w:num>
  <w:num w:numId="6">
    <w:abstractNumId w:val="20"/>
  </w:num>
  <w:num w:numId="7">
    <w:abstractNumId w:val="13"/>
  </w:num>
  <w:num w:numId="8">
    <w:abstractNumId w:val="15"/>
  </w:num>
  <w:num w:numId="9">
    <w:abstractNumId w:val="2"/>
  </w:num>
  <w:num w:numId="10">
    <w:abstractNumId w:val="1"/>
  </w:num>
  <w:num w:numId="11">
    <w:abstractNumId w:val="3"/>
  </w:num>
  <w:num w:numId="12">
    <w:abstractNumId w:val="5"/>
  </w:num>
  <w:num w:numId="13">
    <w:abstractNumId w:val="10"/>
  </w:num>
  <w:num w:numId="14">
    <w:abstractNumId w:val="14"/>
  </w:num>
  <w:num w:numId="15">
    <w:abstractNumId w:val="19"/>
  </w:num>
  <w:num w:numId="16">
    <w:abstractNumId w:val="6"/>
  </w:num>
  <w:num w:numId="17">
    <w:abstractNumId w:val="7"/>
  </w:num>
  <w:num w:numId="18">
    <w:abstractNumId w:val="17"/>
  </w:num>
  <w:num w:numId="19">
    <w:abstractNumId w:val="9"/>
  </w:num>
  <w:num w:numId="20">
    <w:abstractNumId w:val="16"/>
  </w:num>
  <w:num w:numId="2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EB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25E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17AB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5355B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083A"/>
    <w:rsid w:val="00A428E8"/>
    <w:rsid w:val="00A42983"/>
    <w:rsid w:val="00A46CB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3E71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94BBB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4121E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9E41E6D0-8DC3-4A41-9A92-27ADD781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42983"/>
    <w:pPr>
      <w:spacing w:after="120" w:line="276" w:lineRule="auto"/>
      <w:ind w:left="720"/>
    </w:pPr>
    <w:rPr>
      <w:sz w:val="22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</TotalTime>
  <Pages>5</Pages>
  <Words>578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2019-03-01T10:59:00Z</dcterms:created>
  <dcterms:modified xsi:type="dcterms:W3CDTF">2019-03-03T19:28:00Z</dcterms:modified>
</cp:coreProperties>
</file>