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A42983">
              <w:rPr>
                <w:rFonts w:cs="Tahoma"/>
                <w:b/>
                <w:lang w:eastAsia="en-GB"/>
              </w:rPr>
              <w:t xml:space="preserve"> Visiting Areas of Scientific Interest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A42983">
              <w:rPr>
                <w:b/>
                <w:lang w:eastAsia="en-GB"/>
              </w:rPr>
              <w:t>OV026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A42983" w:rsidRPr="00BB07BC" w:rsidTr="00A42983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525861" w:rsidRDefault="00A42983" w:rsidP="00A42983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525861">
              <w:rPr>
                <w:rFonts w:cs="Arial"/>
                <w:b/>
                <w:sz w:val="22"/>
                <w:szCs w:val="22"/>
              </w:rPr>
              <w:lastRenderedPageBreak/>
              <w:t>Visiting open air locations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Pupils, staff, and voluntary helpers.</w:t>
            </w:r>
          </w:p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Extreme weather conditions ranging from sub-zero &amp; cold to hot and sunny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pStyle w:val="ListParagraph"/>
              <w:numPr>
                <w:ilvl w:val="0"/>
                <w:numId w:val="10"/>
              </w:numPr>
            </w:pPr>
            <w:r w:rsidRPr="00A42983">
              <w:t>Weather forecast to be obtained and appropriate clothing recommended including sunscreen etc.</w:t>
            </w:r>
          </w:p>
          <w:p w:rsidR="00A42983" w:rsidRPr="00A42983" w:rsidRDefault="00A42983" w:rsidP="00A42983">
            <w:pPr>
              <w:pStyle w:val="ListParagraph"/>
              <w:numPr>
                <w:ilvl w:val="0"/>
                <w:numId w:val="10"/>
              </w:numPr>
            </w:pPr>
            <w:r w:rsidRPr="00A42983">
              <w:t>All members of the party to dress appropriate for the weather conditions for that day, and also take extra clothing if weather conditions are likely to change</w:t>
            </w:r>
          </w:p>
          <w:p w:rsidR="00A42983" w:rsidRPr="00A42983" w:rsidRDefault="00A42983" w:rsidP="00A42983">
            <w:pPr>
              <w:pStyle w:val="ListParagraph"/>
              <w:numPr>
                <w:ilvl w:val="0"/>
                <w:numId w:val="10"/>
              </w:numPr>
            </w:pPr>
            <w:r w:rsidRPr="00A42983">
              <w:t>Sun creams are used &amp; the wearing of hats are encouraged. Shade is sought if sun strength is high</w:t>
            </w:r>
          </w:p>
          <w:p w:rsidR="00A42983" w:rsidRPr="00A42983" w:rsidRDefault="00A42983" w:rsidP="00A42983">
            <w:pPr>
              <w:pStyle w:val="ListParagraph"/>
              <w:numPr>
                <w:ilvl w:val="0"/>
                <w:numId w:val="10"/>
              </w:numPr>
            </w:pPr>
            <w:r w:rsidRPr="00A42983">
              <w:t>Emergency procedure to be put in place if there is a likelihood of weather conditions / environmental factors etc changing, which could cause group to become stranded or isolated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A42983" w:rsidRPr="00BB07BC" w:rsidTr="00A42983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525861" w:rsidRDefault="00A42983" w:rsidP="00A42983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525861">
              <w:rPr>
                <w:rFonts w:cs="Arial"/>
                <w:b/>
                <w:sz w:val="22"/>
                <w:szCs w:val="22"/>
              </w:rPr>
              <w:t>Uneven footpaths, terrain etc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Pupils, staff, and voluntary helpers.</w:t>
            </w:r>
          </w:p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Slips, trips and falls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pStyle w:val="ListParagraph"/>
              <w:numPr>
                <w:ilvl w:val="0"/>
                <w:numId w:val="5"/>
              </w:numPr>
            </w:pPr>
            <w:r w:rsidRPr="00A42983">
              <w:t>All persons attending wear appropriate footwear for the terrain that is to be covered</w:t>
            </w:r>
          </w:p>
          <w:p w:rsidR="00A42983" w:rsidRPr="00A42983" w:rsidRDefault="00A42983" w:rsidP="00A42983">
            <w:pPr>
              <w:pStyle w:val="ListParagraph"/>
              <w:numPr>
                <w:ilvl w:val="0"/>
                <w:numId w:val="5"/>
              </w:numPr>
            </w:pPr>
            <w:r w:rsidRPr="00A42983">
              <w:t xml:space="preserve">An individual risk assessment to be carried out if person has </w:t>
            </w:r>
            <w:proofErr w:type="spellStart"/>
            <w:r w:rsidRPr="00A42983">
              <w:lastRenderedPageBreak/>
              <w:t>a</w:t>
            </w:r>
            <w:proofErr w:type="spellEnd"/>
            <w:r w:rsidRPr="00A42983">
              <w:t xml:space="preserve"> any mobility problems (e.g. wheelchair user etc)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A42983" w:rsidRPr="00BB07BC" w:rsidTr="00A42983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525861" w:rsidRDefault="00A42983" w:rsidP="00A42983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525861">
              <w:rPr>
                <w:rFonts w:cs="Arial"/>
                <w:b/>
                <w:sz w:val="22"/>
                <w:szCs w:val="22"/>
              </w:rPr>
              <w:t>Walking in unauthorised areas and not knowing the local “rules”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Pupils, staff, and voluntary helpers.</w:t>
            </w:r>
          </w:p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Abuse from landowners of a verbal or physical nature and destroying / disrupting crops, flora, fauna etc.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42983">
              <w:rPr>
                <w:rFonts w:ascii="Arial" w:hAnsi="Arial" w:cs="Arial"/>
                <w:sz w:val="22"/>
                <w:szCs w:val="22"/>
                <w:lang w:eastAsia="en-GB"/>
              </w:rPr>
              <w:t>Only recognised pathways / walkways are used wherever possible</w:t>
            </w:r>
          </w:p>
          <w:p w:rsidR="00A42983" w:rsidRPr="00A42983" w:rsidRDefault="00A42983" w:rsidP="00A42983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42983">
              <w:rPr>
                <w:rFonts w:ascii="Arial" w:hAnsi="Arial" w:cs="Arial"/>
                <w:sz w:val="22"/>
                <w:szCs w:val="22"/>
                <w:lang w:eastAsia="en-GB"/>
              </w:rPr>
              <w:t>Responsible adult will supervise the party</w:t>
            </w:r>
          </w:p>
          <w:p w:rsidR="00A42983" w:rsidRPr="00A42983" w:rsidRDefault="00A42983" w:rsidP="00A42983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42983">
              <w:rPr>
                <w:rFonts w:ascii="Arial" w:hAnsi="Arial" w:cs="Arial"/>
                <w:sz w:val="22"/>
                <w:szCs w:val="22"/>
                <w:lang w:eastAsia="en-GB"/>
              </w:rPr>
              <w:t>Access will have been granted before the trip takes place</w:t>
            </w:r>
          </w:p>
          <w:p w:rsidR="00A42983" w:rsidRPr="00A42983" w:rsidRDefault="00A42983" w:rsidP="00A42983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42983">
              <w:rPr>
                <w:rFonts w:ascii="Arial" w:hAnsi="Arial" w:cs="Arial"/>
                <w:sz w:val="22"/>
                <w:szCs w:val="22"/>
                <w:lang w:eastAsia="en-GB"/>
              </w:rPr>
              <w:t>If a more remote / mountainous or more exposed terrain is expected to be encountered then a further risk assessment needs to be carried out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A42983" w:rsidRPr="00BB07BC" w:rsidTr="00A42983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525861" w:rsidRDefault="00A42983" w:rsidP="00A42983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525861">
              <w:rPr>
                <w:rFonts w:cs="Arial"/>
                <w:b/>
                <w:sz w:val="22"/>
                <w:szCs w:val="22"/>
              </w:rPr>
              <w:t>Sharp or steep sided rocks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Pupils, staff, and voluntary helpers.</w:t>
            </w:r>
          </w:p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Risk of falling if members of party likely to climb rocks to access other areas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pStyle w:val="ListParagraph"/>
              <w:numPr>
                <w:ilvl w:val="0"/>
                <w:numId w:val="12"/>
              </w:numPr>
            </w:pPr>
            <w:r w:rsidRPr="00A42983">
              <w:t>Discourage climbing of rocks unless adequate supervision is in place and appropriate safety precautions have been implemented (subject to a separate risk assessment)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A42983" w:rsidRPr="00BB07BC" w:rsidTr="00A42983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525861" w:rsidRDefault="00A42983" w:rsidP="00A42983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525861">
              <w:rPr>
                <w:rFonts w:cs="Arial"/>
                <w:b/>
                <w:sz w:val="22"/>
                <w:szCs w:val="22"/>
              </w:rPr>
              <w:t xml:space="preserve">Contact with water, marshland, cave or other </w:t>
            </w:r>
            <w:r w:rsidRPr="00525861">
              <w:rPr>
                <w:rFonts w:cs="Arial"/>
                <w:b/>
                <w:sz w:val="22"/>
                <w:szCs w:val="22"/>
              </w:rPr>
              <w:lastRenderedPageBreak/>
              <w:t>hazardous area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lastRenderedPageBreak/>
              <w:t>Pupils, staff, and voluntary helpers.</w:t>
            </w:r>
          </w:p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lastRenderedPageBreak/>
              <w:t xml:space="preserve">Risk of falling, drowning, or entrapment. </w:t>
            </w:r>
          </w:p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pStyle w:val="ListParagraph"/>
              <w:numPr>
                <w:ilvl w:val="0"/>
                <w:numId w:val="5"/>
              </w:numPr>
            </w:pPr>
            <w:r w:rsidRPr="00A42983">
              <w:lastRenderedPageBreak/>
              <w:t xml:space="preserve">Local geographical area to be assessed prior to visit to determine areas where access is not to be permitted.  Information to be passed to </w:t>
            </w:r>
            <w:r w:rsidRPr="00A42983">
              <w:lastRenderedPageBreak/>
              <w:t>party members during visit and adequate supervision, following Outdoor and Activities Guidance to be followed.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A42983" w:rsidRPr="00BB07BC" w:rsidTr="00A42983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525861" w:rsidRDefault="00A42983" w:rsidP="00A42983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bookmarkStart w:id="3" w:name="_GoBack" w:colFirst="4" w:colLast="4"/>
            <w:r w:rsidRPr="00525861">
              <w:rPr>
                <w:rFonts w:cs="Arial"/>
                <w:b/>
                <w:sz w:val="22"/>
                <w:szCs w:val="22"/>
              </w:rPr>
              <w:t>Insects plants, animals etc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Pupils, staff, and voluntary helpers.</w:t>
            </w:r>
          </w:p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42983">
              <w:rPr>
                <w:rFonts w:cs="Arial"/>
                <w:sz w:val="22"/>
                <w:szCs w:val="22"/>
                <w:lang w:eastAsia="en-GB"/>
              </w:rPr>
              <w:t>Allergic reactions from ingestion, inhalation, contact, injection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pStyle w:val="ListParagraph"/>
              <w:numPr>
                <w:ilvl w:val="0"/>
                <w:numId w:val="11"/>
              </w:numPr>
            </w:pPr>
            <w:r w:rsidRPr="00A42983">
              <w:t>Contingency plan to be in place to deal with any medical conditions that may be encountered</w:t>
            </w:r>
          </w:p>
          <w:p w:rsidR="00A42983" w:rsidRPr="00A42983" w:rsidRDefault="00A42983" w:rsidP="00A42983">
            <w:pPr>
              <w:pStyle w:val="ListParagraph"/>
              <w:numPr>
                <w:ilvl w:val="0"/>
                <w:numId w:val="11"/>
              </w:numPr>
            </w:pPr>
            <w:r w:rsidRPr="00A42983">
              <w:t>Information to be obtained for all party members on any known medical conditions that may be onset through activity</w:t>
            </w:r>
          </w:p>
          <w:p w:rsidR="00A42983" w:rsidRPr="00A42983" w:rsidRDefault="00A42983" w:rsidP="00A42983">
            <w:pPr>
              <w:pStyle w:val="ListParagraph"/>
              <w:numPr>
                <w:ilvl w:val="0"/>
                <w:numId w:val="11"/>
              </w:numPr>
            </w:pPr>
            <w:r w:rsidRPr="00A42983">
              <w:t>A trained first aid person will be amongst the party to assist with any emergency. First aid kit available.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983" w:rsidRPr="00A42983" w:rsidRDefault="00A42983" w:rsidP="00A4298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bookmarkEnd w:id="3"/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525861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5EB" w:rsidRDefault="002825EB" w:rsidP="00874BB6">
      <w:r>
        <w:separator/>
      </w:r>
    </w:p>
    <w:p w:rsidR="002825EB" w:rsidRDefault="002825EB" w:rsidP="00874BB6"/>
  </w:endnote>
  <w:endnote w:type="continuationSeparator" w:id="0">
    <w:p w:rsidR="002825EB" w:rsidRDefault="002825EB" w:rsidP="00874BB6">
      <w:r>
        <w:continuationSeparator/>
      </w:r>
    </w:p>
    <w:p w:rsidR="002825EB" w:rsidRDefault="002825E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5EB" w:rsidRDefault="002825EB" w:rsidP="00874BB6">
      <w:r>
        <w:separator/>
      </w:r>
    </w:p>
    <w:p w:rsidR="002825EB" w:rsidRDefault="002825EB" w:rsidP="00874BB6"/>
  </w:footnote>
  <w:footnote w:type="continuationSeparator" w:id="0">
    <w:p w:rsidR="002825EB" w:rsidRDefault="002825EB" w:rsidP="00874BB6">
      <w:r>
        <w:continuationSeparator/>
      </w:r>
    </w:p>
    <w:p w:rsidR="002825EB" w:rsidRDefault="002825E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DA2A9A"/>
    <w:multiLevelType w:val="hybridMultilevel"/>
    <w:tmpl w:val="2BA01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87836"/>
    <w:multiLevelType w:val="hybridMultilevel"/>
    <w:tmpl w:val="05F048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27499E"/>
    <w:multiLevelType w:val="hybridMultilevel"/>
    <w:tmpl w:val="D6004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38C41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5"/>
  </w:num>
  <w:num w:numId="6">
    <w:abstractNumId w:val="11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3"/>
  </w:num>
  <w:num w:numId="1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5EB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25E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25861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42983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9E41E6D0-8DC3-4A41-9A92-27ADD781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A42983"/>
    <w:pPr>
      <w:spacing w:after="120" w:line="276" w:lineRule="auto"/>
      <w:ind w:left="720"/>
    </w:pPr>
    <w:rPr>
      <w:sz w:val="22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2</TotalTime>
  <Pages>5</Pages>
  <Words>651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3</cp:revision>
  <cp:lastPrinted>2017-10-02T20:03:00Z</cp:lastPrinted>
  <dcterms:created xsi:type="dcterms:W3CDTF">2019-03-01T10:29:00Z</dcterms:created>
  <dcterms:modified xsi:type="dcterms:W3CDTF">2019-03-03T19:33:00Z</dcterms:modified>
</cp:coreProperties>
</file>